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CBC" w:rsidRPr="001D411F" w:rsidRDefault="00B06CBC" w:rsidP="00B06CBC">
      <w:pPr>
        <w:pStyle w:val="ConsPlusNormal"/>
        <w:jc w:val="center"/>
        <w:rPr>
          <w:b/>
        </w:rPr>
      </w:pPr>
      <w:r w:rsidRPr="00B06CBC">
        <w:rPr>
          <w:b/>
        </w:rPr>
        <w:t>ГРАФИЧЕСКОЕ ОПИСАНИЕ</w:t>
      </w:r>
    </w:p>
    <w:p w:rsidR="00B06CBC" w:rsidRPr="00291E00" w:rsidRDefault="00B06CBC" w:rsidP="00B35220">
      <w:pPr>
        <w:pStyle w:val="ConsPlusNormal"/>
        <w:jc w:val="center"/>
        <w:outlineLvl w:val="1"/>
        <w:rPr>
          <w:b/>
        </w:rPr>
      </w:pPr>
      <w:r w:rsidRPr="00291E00">
        <w:rPr>
          <w:b/>
        </w:rPr>
        <w:t xml:space="preserve">местоположения границ </w:t>
      </w:r>
      <w:r w:rsidR="00B35220">
        <w:rPr>
          <w:b/>
        </w:rPr>
        <w:t>публичного сервитута</w:t>
      </w:r>
      <w:bookmarkStart w:id="0" w:name="_GoBack"/>
      <w:bookmarkEnd w:id="0"/>
    </w:p>
    <w:p w:rsidR="001D411F" w:rsidRPr="00B35220" w:rsidRDefault="001D411F" w:rsidP="001D411F">
      <w:pPr>
        <w:pStyle w:val="ConsPlusNormal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Публичный сервитут под Строительство СТП-10/0,4 кВ с установкой силового трансформатора мощностью 0,025 МВА, КЛ-10 кВ, КЛ-0,4 кВ для осуществления технологического присоединения энергопринимающих устройств заявителя Давлетова Алена Дмитриевна по адресу: Ленинградская область, Приозерский район, д </w:t>
      </w:r>
      <w:proofErr w:type="gramStart"/>
      <w:r>
        <w:rPr>
          <w:b/>
          <w:sz w:val="22"/>
          <w:szCs w:val="22"/>
          <w:u w:val="single"/>
        </w:rPr>
        <w:t>Ягодное</w:t>
      </w:r>
      <w:proofErr w:type="gramEnd"/>
      <w:r>
        <w:rPr>
          <w:b/>
          <w:sz w:val="22"/>
          <w:szCs w:val="22"/>
          <w:u w:val="single"/>
        </w:rPr>
        <w:t xml:space="preserve">, </w:t>
      </w:r>
      <w:proofErr w:type="spellStart"/>
      <w:r>
        <w:rPr>
          <w:b/>
          <w:sz w:val="22"/>
          <w:szCs w:val="22"/>
          <w:u w:val="single"/>
        </w:rPr>
        <w:t>днп</w:t>
      </w:r>
      <w:proofErr w:type="spellEnd"/>
      <w:r>
        <w:rPr>
          <w:b/>
          <w:sz w:val="22"/>
          <w:szCs w:val="22"/>
          <w:u w:val="single"/>
        </w:rPr>
        <w:t xml:space="preserve"> Космос</w:t>
      </w:r>
    </w:p>
    <w:p w:rsidR="001D411F" w:rsidRDefault="001D411F" w:rsidP="001D411F">
      <w:pPr>
        <w:pStyle w:val="ConsPlusNormal"/>
        <w:jc w:val="center"/>
      </w:pPr>
      <w:proofErr w:type="gramStart"/>
      <w:r>
        <w:rPr>
          <w:i/>
          <w:sz w:val="16"/>
          <w:szCs w:val="16"/>
        </w:rPr>
        <w:t>(наименование объекта местоположение границ, которого описано (далее - объект)</w:t>
      </w:r>
      <w:proofErr w:type="gramEnd"/>
    </w:p>
    <w:p w:rsidR="00814918" w:rsidRDefault="00814918" w:rsidP="00B06CBC">
      <w:pPr>
        <w:pStyle w:val="ConsPlusNormal"/>
        <w:jc w:val="center"/>
        <w:outlineLvl w:val="1"/>
        <w:rPr>
          <w:b/>
        </w:rPr>
      </w:pPr>
    </w:p>
    <w:p w:rsidR="00B06CBC" w:rsidRPr="00291E00" w:rsidRDefault="00B06CBC" w:rsidP="00B06CBC">
      <w:pPr>
        <w:pStyle w:val="ConsPlusNormal"/>
        <w:jc w:val="center"/>
        <w:outlineLvl w:val="1"/>
        <w:rPr>
          <w:b/>
        </w:rPr>
      </w:pPr>
      <w:r w:rsidRPr="00291E00">
        <w:rPr>
          <w:b/>
        </w:rPr>
        <w:t>Раздел 1</w:t>
      </w:r>
    </w:p>
    <w:p w:rsidR="00B06CBC" w:rsidRDefault="00B06CBC" w:rsidP="00B06CBC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4444"/>
        <w:gridCol w:w="5305"/>
      </w:tblGrid>
      <w:tr w:rsidR="00B06CBC" w:rsidTr="0081491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291E00" w:rsidP="00520C92">
            <w:pPr>
              <w:pStyle w:val="ConsPlusNormal"/>
              <w:jc w:val="center"/>
            </w:pPr>
            <w:r>
              <w:rPr>
                <w:b/>
                <w:sz w:val="22"/>
                <w:szCs w:val="22"/>
              </w:rPr>
              <w:t>Сведения об объекте</w:t>
            </w:r>
          </w:p>
        </w:tc>
      </w:tr>
      <w:tr w:rsidR="00B06CBC" w:rsidTr="0081491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</w:pPr>
          </w:p>
        </w:tc>
      </w:tr>
      <w:tr w:rsidR="00B06CBC" w:rsidTr="00814918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 xml:space="preserve">N </w:t>
            </w:r>
            <w:proofErr w:type="gramStart"/>
            <w:r w:rsidRPr="00814918">
              <w:rPr>
                <w:sz w:val="22"/>
                <w:szCs w:val="22"/>
              </w:rPr>
              <w:t>п</w:t>
            </w:r>
            <w:proofErr w:type="gramEnd"/>
            <w:r w:rsidRPr="00814918">
              <w:rPr>
                <w:sz w:val="22"/>
                <w:szCs w:val="22"/>
              </w:rPr>
              <w:t>/п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Характеристики объекта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Описание характеристик</w:t>
            </w:r>
          </w:p>
        </w:tc>
      </w:tr>
      <w:tr w:rsidR="00B06CBC" w:rsidTr="00814918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1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2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3</w:t>
            </w:r>
          </w:p>
        </w:tc>
      </w:tr>
      <w:tr w:rsidR="00291E00" w:rsidTr="00814918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Par66"/>
            <w:bookmarkEnd w:id="1"/>
            <w:r w:rsidRPr="00814918">
              <w:rPr>
                <w:sz w:val="22"/>
                <w:szCs w:val="22"/>
              </w:rPr>
              <w:t>1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291E00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814918">
              <w:rPr>
                <w:sz w:val="22"/>
                <w:szCs w:val="22"/>
              </w:rPr>
              <w:t>Местоположение объекта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B35220" w:rsidRDefault="00291E00" w:rsidP="00520C92">
            <w:pPr>
              <w:rPr>
                <w:i/>
              </w:rPr>
            </w:pPr>
            <w:r w:rsidRPr="00B35220">
              <w:rPr>
                <w:i/>
              </w:rPr>
              <w:t xml:space="preserve">Ленинградская область, р-н </w:t>
            </w:r>
            <w:proofErr w:type="spellStart"/>
            <w:r w:rsidRPr="00B35220">
              <w:rPr>
                <w:i/>
              </w:rPr>
              <w:t>Приозерский</w:t>
            </w:r>
            <w:proofErr w:type="spellEnd"/>
            <w:r w:rsidRPr="00B35220">
              <w:rPr>
                <w:i/>
              </w:rPr>
              <w:t xml:space="preserve">, д </w:t>
            </w:r>
            <w:proofErr w:type="gramStart"/>
            <w:r w:rsidRPr="00B35220">
              <w:rPr>
                <w:i/>
              </w:rPr>
              <w:t>Ягодное</w:t>
            </w:r>
            <w:proofErr w:type="gramEnd"/>
          </w:p>
          <w:p w:rsidR="00291E00" w:rsidRPr="00814918" w:rsidRDefault="00291E00" w:rsidP="00520C92">
            <w:pPr>
              <w:pStyle w:val="ConsPlusNormal"/>
              <w:rPr>
                <w:i/>
                <w:sz w:val="22"/>
                <w:szCs w:val="22"/>
              </w:rPr>
            </w:pPr>
          </w:p>
        </w:tc>
      </w:tr>
      <w:tr w:rsidR="00291E00" w:rsidTr="00814918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2" w:name="Par69"/>
            <w:bookmarkEnd w:id="2"/>
            <w:r w:rsidRPr="00814918">
              <w:rPr>
                <w:sz w:val="22"/>
                <w:szCs w:val="22"/>
              </w:rPr>
              <w:t>2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Площадь объекта +/- величина погрешности определения площади</w:t>
            </w:r>
          </w:p>
          <w:p w:rsidR="00291E00" w:rsidRPr="00814918" w:rsidRDefault="00291E00" w:rsidP="00291E00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814918">
              <w:rPr>
                <w:sz w:val="22"/>
                <w:szCs w:val="22"/>
              </w:rPr>
              <w:t>(P +/- Дельта P)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rPr>
                <w:i/>
                <w:sz w:val="22"/>
                <w:szCs w:val="22"/>
              </w:rPr>
            </w:pPr>
            <w:r w:rsidRPr="00814918">
              <w:rPr>
                <w:i/>
                <w:sz w:val="22"/>
                <w:szCs w:val="22"/>
              </w:rPr>
              <w:t>1003 +/- 11 кв.м.</w:t>
            </w:r>
          </w:p>
        </w:tc>
      </w:tr>
      <w:tr w:rsidR="00291E00" w:rsidTr="00814918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3" w:name="Par73"/>
            <w:bookmarkEnd w:id="3"/>
            <w:r w:rsidRPr="00814918">
              <w:rPr>
                <w:sz w:val="22"/>
                <w:szCs w:val="22"/>
              </w:rPr>
              <w:t>3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291E00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814918">
              <w:rPr>
                <w:sz w:val="22"/>
                <w:szCs w:val="22"/>
              </w:rPr>
              <w:t>Иные характеристики объекта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rPr>
                <w:i/>
                <w:sz w:val="22"/>
                <w:szCs w:val="22"/>
              </w:rPr>
            </w:pPr>
            <w:r w:rsidRPr="00814918">
              <w:rPr>
                <w:i/>
                <w:sz w:val="22"/>
                <w:szCs w:val="22"/>
              </w:rPr>
              <w:t>—</w:t>
            </w:r>
          </w:p>
        </w:tc>
      </w:tr>
    </w:tbl>
    <w:p w:rsidR="00B06CBC" w:rsidRDefault="00B06CBC" w:rsidP="00B06CBC">
      <w:pPr>
        <w:pStyle w:val="ConsPlusNormal"/>
        <w:jc w:val="both"/>
      </w:pPr>
    </w:p>
    <w:p w:rsidR="00B06CBC" w:rsidRPr="00291E00" w:rsidRDefault="00B06CBC" w:rsidP="00B06CBC">
      <w:pPr>
        <w:pStyle w:val="ConsPlusNormal"/>
        <w:jc w:val="center"/>
        <w:outlineLvl w:val="1"/>
        <w:rPr>
          <w:b/>
        </w:rPr>
      </w:pPr>
      <w:r w:rsidRPr="00291E00">
        <w:rPr>
          <w:b/>
        </w:rPr>
        <w:t>Раздел 2</w:t>
      </w:r>
    </w:p>
    <w:p w:rsidR="00B06CBC" w:rsidRDefault="00B06CBC" w:rsidP="00B06CBC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9"/>
        <w:gridCol w:w="1293"/>
        <w:gridCol w:w="1384"/>
        <w:gridCol w:w="1851"/>
        <w:gridCol w:w="1630"/>
        <w:gridCol w:w="2392"/>
      </w:tblGrid>
      <w:tr w:rsidR="00B06CBC" w:rsidTr="00814918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91E00" w:rsidRDefault="00B06CBC" w:rsidP="00291E00">
            <w:pPr>
              <w:pStyle w:val="ConsPlusNormal"/>
              <w:jc w:val="center"/>
              <w:rPr>
                <w:b/>
              </w:rPr>
            </w:pPr>
            <w:bookmarkStart w:id="4" w:name="Par79"/>
            <w:bookmarkEnd w:id="4"/>
            <w:r w:rsidRPr="00291E00">
              <w:rPr>
                <w:b/>
              </w:rPr>
              <w:t>Сведения о местоположении границ объекта</w:t>
            </w:r>
          </w:p>
        </w:tc>
      </w:tr>
      <w:tr w:rsidR="00B06CBC" w:rsidTr="00814918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291E00" w:rsidP="00520C92">
            <w:pPr>
              <w:pStyle w:val="ConsPlusNormal"/>
              <w:ind w:left="283"/>
            </w:pPr>
            <w:r>
              <w:rPr>
                <w:b/>
                <w:sz w:val="22"/>
                <w:szCs w:val="22"/>
              </w:rPr>
              <w:t>1. Система координат</w:t>
            </w:r>
            <w:r>
              <w:rPr>
                <w:sz w:val="22"/>
                <w:szCs w:val="22"/>
              </w:rPr>
              <w:t xml:space="preserve"> </w:t>
            </w:r>
            <w:r w:rsidRPr="00291E00">
              <w:rPr>
                <w:sz w:val="22"/>
                <w:szCs w:val="22"/>
                <w:u w:val="single"/>
              </w:rPr>
              <w:t>МСК 47 зона 2 зона № 2</w:t>
            </w:r>
          </w:p>
        </w:tc>
      </w:tr>
      <w:tr w:rsidR="00B06CBC" w:rsidTr="00814918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91E00" w:rsidRDefault="00B06CBC" w:rsidP="00520C92">
            <w:pPr>
              <w:pStyle w:val="ConsPlusNormal"/>
              <w:ind w:left="283"/>
              <w:rPr>
                <w:b/>
              </w:rPr>
            </w:pPr>
            <w:bookmarkStart w:id="5" w:name="Par81"/>
            <w:bookmarkEnd w:id="5"/>
            <w:r w:rsidRPr="00291E00">
              <w:rPr>
                <w:b/>
              </w:rPr>
              <w:t>2. Сведения о характерных точках границ объекта</w:t>
            </w:r>
          </w:p>
        </w:tc>
      </w:tr>
      <w:tr w:rsidR="00B06CBC" w:rsidTr="00814918"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520C9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520C9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 xml:space="preserve">Координаты, </w:t>
            </w:r>
            <w:proofErr w:type="gramStart"/>
            <w:r w:rsidRPr="00814918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291E00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6" w:name="Par84"/>
            <w:bookmarkEnd w:id="6"/>
            <w:r w:rsidRPr="00814918">
              <w:rPr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520C9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 xml:space="preserve">Средняя </w:t>
            </w:r>
            <w:proofErr w:type="spellStart"/>
            <w:r w:rsidRPr="00814918">
              <w:rPr>
                <w:sz w:val="20"/>
                <w:szCs w:val="20"/>
              </w:rPr>
              <w:t>квадратическая</w:t>
            </w:r>
            <w:proofErr w:type="spellEnd"/>
            <w:r w:rsidRPr="00814918">
              <w:rPr>
                <w:sz w:val="20"/>
                <w:szCs w:val="20"/>
              </w:rPr>
              <w:t xml:space="preserve"> погрешность положения характерной точки (</w:t>
            </w:r>
            <w:proofErr w:type="spellStart"/>
            <w:r w:rsidRPr="00814918">
              <w:rPr>
                <w:sz w:val="20"/>
                <w:szCs w:val="20"/>
              </w:rPr>
              <w:t>Mt</w:t>
            </w:r>
            <w:proofErr w:type="spellEnd"/>
            <w:r w:rsidRPr="00814918">
              <w:rPr>
                <w:sz w:val="20"/>
                <w:szCs w:val="20"/>
              </w:rPr>
              <w:t>), м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814918" w:rsidRDefault="00B06CBC" w:rsidP="00291E00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7" w:name="Par86"/>
            <w:bookmarkEnd w:id="7"/>
            <w:r w:rsidRPr="00814918">
              <w:rPr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B06CBC" w:rsidTr="00814918"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center"/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center"/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center"/>
            </w:pPr>
          </w:p>
        </w:tc>
      </w:tr>
      <w:tr w:rsidR="00B06C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5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E737ED" w:rsidRDefault="00B06CBC" w:rsidP="00520C92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402BC">
              <w:rPr>
                <w:sz w:val="22"/>
                <w:szCs w:val="22"/>
              </w:rPr>
              <w:t>6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516838.80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2190724.32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516838.80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2190727.50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516834.25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2190727.50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516833.65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2190728.43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516832.46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2190759.49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516846.45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2190760.46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lastRenderedPageBreak/>
              <w:t>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516845.49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2190794.34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516843.09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2190884.58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516842.36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2190897.36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516854.20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2190897.69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516915.24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2190899.50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516915.19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2190901.50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516854.14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2190899.69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516840.25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2190899.30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516841.10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2190884.50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516843.50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2190794.29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516844.40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2190762.32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516830.39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2190761.35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516831.68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2190727.82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516831.80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2190727.50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516831.80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2190720.50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516838.80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2190720.50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516838.80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2190722.28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516846.36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2190720.79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516848.45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2190646.87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516842.22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2190638.67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516767.76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2190636.44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516755.84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2190640.67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516749.41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2190646.64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lastRenderedPageBreak/>
              <w:t>30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516740.81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2190663.08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516732.58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2190656.19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516733.86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2190654.66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516740.19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2190659.96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516747.80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2190645.40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516754.79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2190638.92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516767.45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2190634.43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516843.24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2190636.70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516850.47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2190646.22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516848.32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2190722.44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516838.80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2190724.32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Аналитический метод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2402BC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E737ED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2402BC" w:rsidRDefault="002402BC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BC" w:rsidRPr="00E737ED" w:rsidRDefault="002402BC" w:rsidP="00291E0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1E00" w:rsidTr="00814918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291E00" w:rsidRDefault="00291E00" w:rsidP="00520C92">
            <w:pPr>
              <w:pStyle w:val="ConsPlusNormal"/>
              <w:ind w:left="283"/>
              <w:rPr>
                <w:b/>
              </w:rPr>
            </w:pPr>
            <w:bookmarkStart w:id="8" w:name="Par101"/>
            <w:bookmarkEnd w:id="8"/>
            <w:r w:rsidRPr="00291E00">
              <w:rPr>
                <w:b/>
              </w:rPr>
              <w:t>3. Сведения о характерных точках части (частей) границы объекта</w:t>
            </w:r>
          </w:p>
        </w:tc>
      </w:tr>
      <w:tr w:rsidR="00291E00" w:rsidTr="00814918"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>Обозначение характерных точек части границы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 xml:space="preserve">Координаты, </w:t>
            </w:r>
            <w:proofErr w:type="gramStart"/>
            <w:r w:rsidRPr="00814918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 xml:space="preserve">Средняя </w:t>
            </w:r>
            <w:proofErr w:type="spellStart"/>
            <w:r w:rsidRPr="00814918">
              <w:rPr>
                <w:sz w:val="20"/>
                <w:szCs w:val="20"/>
              </w:rPr>
              <w:t>квадратическая</w:t>
            </w:r>
            <w:proofErr w:type="spellEnd"/>
            <w:r w:rsidRPr="00814918">
              <w:rPr>
                <w:sz w:val="20"/>
                <w:szCs w:val="20"/>
              </w:rPr>
              <w:t xml:space="preserve"> погрешность положения характерной точки (</w:t>
            </w:r>
            <w:proofErr w:type="spellStart"/>
            <w:r w:rsidRPr="00814918">
              <w:rPr>
                <w:sz w:val="20"/>
                <w:szCs w:val="20"/>
              </w:rPr>
              <w:t>Mt</w:t>
            </w:r>
            <w:proofErr w:type="spellEnd"/>
            <w:r w:rsidRPr="00814918">
              <w:rPr>
                <w:sz w:val="20"/>
                <w:szCs w:val="20"/>
              </w:rPr>
              <w:t>), м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814918" w:rsidRDefault="00291E00" w:rsidP="00520C92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814918" w:rsidTr="00814918"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Default="00291E00" w:rsidP="00520C92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C51D64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X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C51D64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Y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Default="00291E00" w:rsidP="00520C92">
            <w:pPr>
              <w:pStyle w:val="ConsPlusNormal"/>
              <w:jc w:val="center"/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Default="00291E00" w:rsidP="00520C92">
            <w:pPr>
              <w:pStyle w:val="ConsPlusNormal"/>
              <w:jc w:val="center"/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Default="00291E00" w:rsidP="00520C92">
            <w:pPr>
              <w:pStyle w:val="ConsPlusNormal"/>
              <w:jc w:val="center"/>
            </w:pPr>
          </w:p>
        </w:tc>
      </w:tr>
      <w:tr w:rsidR="00814918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2402BC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2402BC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2402BC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2402BC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2402BC" w:rsidRDefault="00291E00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5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Pr="00E737ED" w:rsidRDefault="00291E00" w:rsidP="00520C92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402BC">
              <w:rPr>
                <w:sz w:val="22"/>
                <w:szCs w:val="22"/>
              </w:rPr>
              <w:t>6</w:t>
            </w:r>
          </w:p>
        </w:tc>
      </w:tr>
      <w:tr w:rsidR="00291E00" w:rsidTr="00814918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0" w:rsidRDefault="00291E00" w:rsidP="00E737ED">
            <w:pPr>
              <w:pStyle w:val="ConsPlusNormal"/>
            </w:pPr>
            <w:r>
              <w:t xml:space="preserve">Часть N </w:t>
            </w:r>
            <w:r w:rsidR="00E737ED">
              <w:rPr>
                <w:lang w:val="en-US"/>
              </w:rPr>
              <w:t>1</w:t>
            </w:r>
          </w:p>
        </w:tc>
      </w:tr>
      <w:tr w:rsidR="00E737ED" w:rsidTr="00814918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A90978" w:rsidRDefault="00E737ED" w:rsidP="00520C92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A90978">
              <w:rPr>
                <w:i/>
                <w:sz w:val="20"/>
                <w:szCs w:val="20"/>
              </w:rPr>
              <w:t>—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E737ED" w:rsidRDefault="00E737ED" w:rsidP="00526A54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—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E737ED" w:rsidRDefault="00E737ED" w:rsidP="00526A54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—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2402BC" w:rsidRDefault="00E737ED" w:rsidP="00526A54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—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2402BC" w:rsidRDefault="00E737ED" w:rsidP="00526A54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E737ED" w:rsidRDefault="00E737ED" w:rsidP="00526A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</w:tbl>
    <w:p w:rsidR="00B06CBC" w:rsidRDefault="00B06CBC" w:rsidP="00B06CBC">
      <w:pPr>
        <w:pStyle w:val="ConsPlusNormal"/>
        <w:jc w:val="both"/>
      </w:pPr>
    </w:p>
    <w:p w:rsidR="00B06CBC" w:rsidRPr="00C51D64" w:rsidRDefault="00B06CBC" w:rsidP="00B06CBC">
      <w:pPr>
        <w:pStyle w:val="ConsPlusNormal"/>
        <w:jc w:val="center"/>
        <w:outlineLvl w:val="1"/>
        <w:rPr>
          <w:b/>
        </w:rPr>
      </w:pPr>
      <w:r w:rsidRPr="00C51D64">
        <w:rPr>
          <w:b/>
        </w:rPr>
        <w:t>Раздел 3</w:t>
      </w:r>
    </w:p>
    <w:p w:rsidR="00B06CBC" w:rsidRDefault="00B06CBC" w:rsidP="00B06CBC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0"/>
        <w:gridCol w:w="1074"/>
        <w:gridCol w:w="1074"/>
        <w:gridCol w:w="973"/>
        <w:gridCol w:w="1074"/>
        <w:gridCol w:w="1444"/>
        <w:gridCol w:w="1710"/>
        <w:gridCol w:w="1630"/>
      </w:tblGrid>
      <w:tr w:rsidR="00B06CBC" w:rsidTr="0081491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C51D64" w:rsidRDefault="00B06CBC" w:rsidP="00C51D64">
            <w:pPr>
              <w:pStyle w:val="ConsPlusNormal"/>
              <w:jc w:val="center"/>
              <w:rPr>
                <w:b/>
              </w:rPr>
            </w:pPr>
            <w:bookmarkStart w:id="9" w:name="Par157"/>
            <w:bookmarkEnd w:id="9"/>
            <w:r w:rsidRPr="00C51D64">
              <w:rPr>
                <w:b/>
              </w:rPr>
              <w:t>Сведения о местоположении измененных (уточненных) границ объекта</w:t>
            </w:r>
          </w:p>
        </w:tc>
      </w:tr>
      <w:tr w:rsidR="00B06CBC" w:rsidTr="0081491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C51D64" w:rsidP="00520C92">
            <w:pPr>
              <w:pStyle w:val="ConsPlusNormal"/>
              <w:ind w:left="283"/>
            </w:pPr>
            <w:r>
              <w:rPr>
                <w:b/>
                <w:sz w:val="22"/>
                <w:szCs w:val="22"/>
              </w:rPr>
              <w:t>1. Система координат</w:t>
            </w:r>
            <w:r>
              <w:rPr>
                <w:sz w:val="22"/>
                <w:szCs w:val="22"/>
              </w:rPr>
              <w:t xml:space="preserve"> </w:t>
            </w:r>
            <w:r w:rsidR="00E737ED" w:rsidRPr="00291E00">
              <w:rPr>
                <w:sz w:val="22"/>
                <w:szCs w:val="22"/>
                <w:u w:val="single"/>
              </w:rPr>
              <w:t>МСК 47 зона 2 зона № 2</w:t>
            </w:r>
          </w:p>
        </w:tc>
      </w:tr>
      <w:tr w:rsidR="00B06CBC" w:rsidTr="0081491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C51D64" w:rsidRDefault="00B06CBC" w:rsidP="00520C92">
            <w:pPr>
              <w:pStyle w:val="ConsPlusNormal"/>
              <w:ind w:left="283"/>
              <w:rPr>
                <w:b/>
              </w:rPr>
            </w:pPr>
            <w:r w:rsidRPr="00C51D64">
              <w:rPr>
                <w:b/>
              </w:rPr>
              <w:t>2. Сведения о характерных точках границ объекта</w:t>
            </w:r>
          </w:p>
        </w:tc>
      </w:tr>
      <w:tr w:rsidR="00B06CBC" w:rsidTr="00E737ED"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C51D64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C51D64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 xml:space="preserve">Существующие координаты, </w:t>
            </w:r>
            <w:proofErr w:type="gramStart"/>
            <w:r w:rsidRPr="00C51D64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C51D64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 xml:space="preserve">Измененные (уточненные) координаты, </w:t>
            </w:r>
            <w:proofErr w:type="gramStart"/>
            <w:r w:rsidRPr="00C51D64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C51D64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C51D64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 xml:space="preserve">Средняя </w:t>
            </w:r>
            <w:proofErr w:type="spellStart"/>
            <w:r w:rsidRPr="00C51D64">
              <w:rPr>
                <w:sz w:val="22"/>
                <w:szCs w:val="22"/>
              </w:rPr>
              <w:t>квадратическая</w:t>
            </w:r>
            <w:proofErr w:type="spellEnd"/>
            <w:r w:rsidRPr="00C51D64">
              <w:rPr>
                <w:sz w:val="22"/>
                <w:szCs w:val="22"/>
              </w:rPr>
              <w:t xml:space="preserve"> погрешность положения характерной точки (</w:t>
            </w:r>
            <w:proofErr w:type="spellStart"/>
            <w:r w:rsidRPr="00C51D64">
              <w:rPr>
                <w:sz w:val="22"/>
                <w:szCs w:val="22"/>
              </w:rPr>
              <w:t>Mt</w:t>
            </w:r>
            <w:proofErr w:type="spellEnd"/>
            <w:r w:rsidRPr="00C51D64">
              <w:rPr>
                <w:sz w:val="22"/>
                <w:szCs w:val="22"/>
              </w:rPr>
              <w:t>), м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C51D64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B06CBC" w:rsidTr="00E737ED"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both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52466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52466C">
              <w:rPr>
                <w:sz w:val="22"/>
                <w:szCs w:val="22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52466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52466C">
              <w:rPr>
                <w:sz w:val="22"/>
                <w:szCs w:val="22"/>
              </w:rPr>
              <w:t>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52466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52466C">
              <w:rPr>
                <w:sz w:val="22"/>
                <w:szCs w:val="22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52466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52466C">
              <w:rPr>
                <w:sz w:val="22"/>
                <w:szCs w:val="22"/>
              </w:rPr>
              <w:t>Y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center"/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center"/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Default="00B06CBC" w:rsidP="00520C92">
            <w:pPr>
              <w:pStyle w:val="ConsPlusNormal"/>
              <w:jc w:val="center"/>
            </w:pPr>
          </w:p>
        </w:tc>
      </w:tr>
      <w:tr w:rsidR="00B06CBC" w:rsidTr="00E737ED"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7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BC" w:rsidRPr="002402BC" w:rsidRDefault="00B06CBC" w:rsidP="00520C92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8</w:t>
            </w:r>
          </w:p>
        </w:tc>
      </w:tr>
      <w:tr w:rsidR="0052466C" w:rsidTr="00E737ED"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Pr="001A0B09" w:rsidRDefault="0052466C" w:rsidP="00520C92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Pr="001A0B09" w:rsidRDefault="00E737ED" w:rsidP="00520C92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Pr="001A0B09" w:rsidRDefault="00E737ED" w:rsidP="00520C92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Pr="001A0B09" w:rsidRDefault="00E737ED" w:rsidP="00520C92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Pr="001A0B09" w:rsidRDefault="00E737ED" w:rsidP="00520C92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Pr="001A0B09" w:rsidRDefault="0052466C" w:rsidP="00520C92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Pr="001A0B09" w:rsidRDefault="0052466C" w:rsidP="00520C92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Pr="001A0B09" w:rsidRDefault="0052466C" w:rsidP="00520C92">
            <w:pPr>
              <w:pStyle w:val="ConsPlusNormal"/>
              <w:jc w:val="center"/>
              <w:rPr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</w:tr>
      <w:tr w:rsidR="0052466C" w:rsidTr="0081491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Pr="002402BC" w:rsidRDefault="0052466C" w:rsidP="00520C92">
            <w:pPr>
              <w:pStyle w:val="ConsPlusNormal"/>
              <w:ind w:left="283"/>
              <w:rPr>
                <w:b/>
              </w:rPr>
            </w:pPr>
            <w:r w:rsidRPr="002402BC">
              <w:rPr>
                <w:b/>
              </w:rPr>
              <w:t>3. Сведения о характерных точках части (частей) границы объекта</w:t>
            </w:r>
          </w:p>
        </w:tc>
      </w:tr>
      <w:tr w:rsidR="0052466C" w:rsidTr="0081491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6C" w:rsidRDefault="0052466C" w:rsidP="00520C92">
            <w:pPr>
              <w:pStyle w:val="ConsPlusNormal"/>
              <w:ind w:left="283"/>
            </w:pPr>
            <w:r>
              <w:t xml:space="preserve">Часть N </w:t>
            </w:r>
            <w:r w:rsidR="00E737ED">
              <w:rPr>
                <w:lang w:val="en-US"/>
              </w:rPr>
              <w:t>1</w:t>
            </w:r>
          </w:p>
        </w:tc>
      </w:tr>
      <w:tr w:rsidR="00E737ED" w:rsidTr="00E737ED"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1A0B09" w:rsidRDefault="00E737ED" w:rsidP="00526A54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1A0B09" w:rsidRDefault="00E737ED" w:rsidP="00526A54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1A0B09" w:rsidRDefault="00E737ED" w:rsidP="00526A54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1A0B09" w:rsidRDefault="00E737ED" w:rsidP="00526A54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1A0B09" w:rsidRDefault="00E737ED" w:rsidP="00526A54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1A0B09" w:rsidRDefault="00E737ED" w:rsidP="00526A54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1A0B09" w:rsidRDefault="00E737ED" w:rsidP="00526A54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ED" w:rsidRPr="001A0B09" w:rsidRDefault="00E737ED" w:rsidP="00526A54">
            <w:pPr>
              <w:pStyle w:val="ConsPlusNormal"/>
              <w:jc w:val="center"/>
              <w:rPr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</w:tr>
    </w:tbl>
    <w:p w:rsidR="008F60DF" w:rsidRPr="00B06CBC" w:rsidRDefault="008F60DF">
      <w:pPr>
        <w:rPr>
          <w:lang w:val="en-US"/>
        </w:rPr>
      </w:pPr>
    </w:p>
    <w:sectPr w:rsidR="008F60DF" w:rsidRPr="00B06CBC" w:rsidSect="00814918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533" w:rsidRDefault="00E72533">
      <w:r>
        <w:separator/>
      </w:r>
    </w:p>
  </w:endnote>
  <w:endnote w:type="continuationSeparator" w:id="0">
    <w:p w:rsidR="00E72533" w:rsidRDefault="00E7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533" w:rsidRDefault="00E72533">
      <w:r>
        <w:separator/>
      </w:r>
    </w:p>
  </w:footnote>
  <w:footnote w:type="continuationSeparator" w:id="0">
    <w:p w:rsidR="00E72533" w:rsidRDefault="00E72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BC"/>
    <w:rsid w:val="000C4C75"/>
    <w:rsid w:val="001A0B09"/>
    <w:rsid w:val="001D411F"/>
    <w:rsid w:val="002402BC"/>
    <w:rsid w:val="00291E00"/>
    <w:rsid w:val="0052466C"/>
    <w:rsid w:val="0063644C"/>
    <w:rsid w:val="00814918"/>
    <w:rsid w:val="00844C74"/>
    <w:rsid w:val="00847882"/>
    <w:rsid w:val="008E0FF4"/>
    <w:rsid w:val="008F60DF"/>
    <w:rsid w:val="00A90978"/>
    <w:rsid w:val="00B06CBC"/>
    <w:rsid w:val="00B35220"/>
    <w:rsid w:val="00C51D64"/>
    <w:rsid w:val="00E72533"/>
    <w:rsid w:val="00E737ED"/>
    <w:rsid w:val="00F4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heading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6CB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customStyle="1" w:styleId="ConsPlusNormal">
    <w:name w:val="ConsPlusNormal"/>
    <w:qFormat/>
    <w:rsid w:val="00B06CB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1">
    <w:name w:val="index 1"/>
    <w:basedOn w:val="a"/>
    <w:next w:val="a"/>
    <w:autoRedefine/>
    <w:rsid w:val="001D411F"/>
    <w:pPr>
      <w:spacing w:after="0" w:line="240" w:lineRule="auto"/>
      <w:ind w:left="220" w:hanging="220"/>
    </w:pPr>
  </w:style>
  <w:style w:type="paragraph" w:styleId="a7">
    <w:name w:val="index heading"/>
    <w:basedOn w:val="a"/>
    <w:qFormat/>
    <w:rsid w:val="001D411F"/>
    <w:pPr>
      <w:suppressLineNumber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heading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6CB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customStyle="1" w:styleId="ConsPlusNormal">
    <w:name w:val="ConsPlusNormal"/>
    <w:qFormat/>
    <w:rsid w:val="00B06CB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1">
    <w:name w:val="index 1"/>
    <w:basedOn w:val="a"/>
    <w:next w:val="a"/>
    <w:autoRedefine/>
    <w:rsid w:val="001D411F"/>
    <w:pPr>
      <w:spacing w:after="0" w:line="240" w:lineRule="auto"/>
      <w:ind w:left="220" w:hanging="220"/>
    </w:pPr>
  </w:style>
  <w:style w:type="paragraph" w:styleId="a7">
    <w:name w:val="index heading"/>
    <w:basedOn w:val="a"/>
    <w:qFormat/>
    <w:rsid w:val="001D411F"/>
    <w:pPr>
      <w:suppressLineNumber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4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2026-07-30T07:31:00Z</dcterms:created>
  <dcterms:modified xsi:type="dcterms:W3CDTF">2026-07-30T07:31:00Z</dcterms:modified>
</cp:coreProperties>
</file>